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58"/>
      </w:tblGrid>
      <w:tr w:rsidR="00A32ACA" w14:paraId="2E230922" w14:textId="77777777" w:rsidTr="0060264A">
        <w:tc>
          <w:tcPr>
            <w:tcW w:w="5098" w:type="dxa"/>
          </w:tcPr>
          <w:p w14:paraId="086A0B35" w14:textId="77777777" w:rsidR="00A32ACA" w:rsidRPr="00D959DC" w:rsidRDefault="00A32ACA" w:rsidP="00D959DC">
            <w:pPr>
              <w:pStyle w:val="Haupttitel"/>
            </w:pPr>
            <w:r w:rsidRPr="00D959DC">
              <w:t>SAMMELN</w:t>
            </w:r>
          </w:p>
          <w:p w14:paraId="673C9EA2" w14:textId="77777777" w:rsidR="00A32ACA" w:rsidRDefault="00A32ACA" w:rsidP="0060264A">
            <w:pPr>
              <w:ind w:right="-689"/>
              <w:rPr>
                <w:rFonts w:ascii="Geologica" w:eastAsia="Arial" w:hAnsi="Geologica" w:cs="Arial"/>
                <w:b/>
                <w:color w:val="E25E39"/>
                <w:sz w:val="48"/>
                <w:szCs w:val="48"/>
              </w:rPr>
            </w:pPr>
          </w:p>
        </w:tc>
        <w:tc>
          <w:tcPr>
            <w:tcW w:w="3958" w:type="dxa"/>
          </w:tcPr>
          <w:p w14:paraId="1B9E9767" w14:textId="77777777" w:rsidR="00A32ACA" w:rsidRDefault="00A32ACA" w:rsidP="0060264A">
            <w:pPr>
              <w:ind w:right="-689"/>
              <w:rPr>
                <w:rFonts w:ascii="Geologica" w:eastAsia="Arial" w:hAnsi="Geologica" w:cs="Arial"/>
                <w:b/>
                <w:color w:val="E25E39"/>
                <w:sz w:val="48"/>
                <w:szCs w:val="48"/>
              </w:rPr>
            </w:pPr>
            <w:r>
              <w:rPr>
                <w:rFonts w:ascii="Geologica" w:eastAsia="Arial" w:hAnsi="Geologica" w:cs="Arial"/>
                <w:b/>
                <w:noProof/>
                <w:color w:val="E25E39"/>
                <w:sz w:val="48"/>
                <w:szCs w:val="48"/>
              </w:rPr>
              <w:drawing>
                <wp:inline distT="0" distB="0" distL="0" distR="0" wp14:anchorId="11223878" wp14:editId="63D49AC4">
                  <wp:extent cx="763384" cy="1080000"/>
                  <wp:effectExtent l="0" t="0" r="0" b="0"/>
                  <wp:docPr id="805915419" name="Image 5" descr="Une image contenant noir, obscur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noir, obscurit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logica" w:eastAsia="Arial" w:hAnsi="Geologica" w:cs="Arial"/>
                <w:b/>
                <w:noProof/>
                <w:color w:val="E25E39"/>
                <w:sz w:val="48"/>
                <w:szCs w:val="48"/>
              </w:rPr>
              <w:drawing>
                <wp:inline distT="0" distB="0" distL="0" distR="0" wp14:anchorId="01AD177E" wp14:editId="69A635A1">
                  <wp:extent cx="763514" cy="1080000"/>
                  <wp:effectExtent l="0" t="0" r="0" b="0"/>
                  <wp:docPr id="765231137" name="Image 4" descr="Une image contenant noir, obscur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noir, obscurit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1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DC662" w14:textId="3228A05F" w:rsidR="00A32ACA" w:rsidRPr="0045662B" w:rsidRDefault="00A32ACA" w:rsidP="0045662B">
      <w:pPr>
        <w:pStyle w:val="TITEL1"/>
      </w:pPr>
      <w:r w:rsidRPr="0045662B">
        <w:t>Inhalt Tragtaschen</w:t>
      </w:r>
    </w:p>
    <w:p w14:paraId="06A6BE86" w14:textId="77777777" w:rsidR="00C47E67" w:rsidRDefault="00C47E67" w:rsidP="00A32ACA">
      <w:pPr>
        <w:pStyle w:val="TITEL1"/>
      </w:pPr>
    </w:p>
    <w:p w14:paraId="696D3C33" w14:textId="56AFE10D" w:rsidR="00CC125E" w:rsidRPr="00374D32" w:rsidRDefault="005B17EA" w:rsidP="00766697">
      <w:pPr>
        <w:pStyle w:val="listeregular"/>
        <w:rPr>
          <w:b/>
        </w:rPr>
      </w:pPr>
      <w:r>
        <w:t xml:space="preserve">Kleine Tonkugeln </w:t>
      </w:r>
      <w:r w:rsidR="009D66A1">
        <w:t>in einer verschliessbaren Metallbüch</w:t>
      </w:r>
      <w:r w:rsidR="00231823">
        <w:t>se oder im Plastiksack</w:t>
      </w:r>
      <w:r w:rsidR="009D66A1">
        <w:t xml:space="preserve"> </w:t>
      </w:r>
      <w:r w:rsidR="00587B77">
        <w:t>zum Schutz vor dem Austrocknen</w:t>
      </w:r>
      <w:r>
        <w:t>, z.B. von Bodmer Ton</w:t>
      </w:r>
    </w:p>
    <w:p w14:paraId="3FC3B603" w14:textId="1D4F6BB6" w:rsidR="00231823" w:rsidRDefault="00231823" w:rsidP="00766697">
      <w:pPr>
        <w:pStyle w:val="listeregular"/>
        <w:rPr>
          <w:b/>
        </w:rPr>
      </w:pPr>
      <w:r>
        <w:t>Neocolor</w:t>
      </w:r>
      <w:r w:rsidR="00E94712">
        <w:t>kreiden</w:t>
      </w:r>
      <w:r>
        <w:t xml:space="preserve"> schwarz</w:t>
      </w:r>
    </w:p>
    <w:p w14:paraId="76D70E97" w14:textId="3C1C71B2" w:rsidR="00231823" w:rsidRDefault="00296214" w:rsidP="00766697">
      <w:pPr>
        <w:pStyle w:val="listeregular"/>
        <w:rPr>
          <w:b/>
        </w:rPr>
      </w:pPr>
      <w:r>
        <w:t>Papier</w:t>
      </w:r>
      <w:r w:rsidR="00F95456">
        <w:t>stücke</w:t>
      </w:r>
      <w:r>
        <w:t xml:space="preserve"> 180g/m2, zugeschnitten auf</w:t>
      </w:r>
      <w:r w:rsidR="00231823">
        <w:t xml:space="preserve"> A6</w:t>
      </w:r>
    </w:p>
    <w:p w14:paraId="2175CDE1" w14:textId="19B4A509" w:rsidR="00F7716D" w:rsidRPr="001B3490" w:rsidRDefault="00F7716D" w:rsidP="001B3490">
      <w:pPr>
        <w:pStyle w:val="listeregular"/>
        <w:rPr>
          <w:b/>
        </w:rPr>
      </w:pPr>
      <w:r>
        <w:t>Eierkarton</w:t>
      </w:r>
    </w:p>
    <w:p w14:paraId="72CF0CFB" w14:textId="77777777" w:rsidR="00273FE3" w:rsidRDefault="00273FE3" w:rsidP="005B17EA">
      <w:pPr>
        <w:pStyle w:val="listebold"/>
        <w:numPr>
          <w:ilvl w:val="0"/>
          <w:numId w:val="0"/>
        </w:numPr>
        <w:ind w:left="360"/>
        <w:rPr>
          <w:b w:val="0"/>
          <w:bCs/>
        </w:rPr>
      </w:pPr>
    </w:p>
    <w:p w14:paraId="723973BB" w14:textId="77777777" w:rsidR="00273FE3" w:rsidRPr="00374D32" w:rsidRDefault="00273FE3" w:rsidP="005B17EA">
      <w:pPr>
        <w:pStyle w:val="listebold"/>
        <w:numPr>
          <w:ilvl w:val="0"/>
          <w:numId w:val="0"/>
        </w:numPr>
        <w:ind w:left="360"/>
        <w:rPr>
          <w:b w:val="0"/>
          <w:bCs/>
        </w:rPr>
      </w:pPr>
    </w:p>
    <w:p w14:paraId="691BE35B" w14:textId="4827DB79" w:rsidR="00C47E67" w:rsidRDefault="00CC125E" w:rsidP="00273FE3">
      <w:pPr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07971A30" wp14:editId="0684894A">
            <wp:extent cx="2297456" cy="1620000"/>
            <wp:effectExtent l="0" t="0" r="1270" b="5715"/>
            <wp:docPr id="2004096942" name="image6.jpg" descr="Ein Bild, das Essen, Im Haus, Wand, Table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in Bild, das Essen, Im Haus, Wand, Tablett enthält.&#10;&#10;Automatisch generierte Beschreibu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456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B7BDA">
        <w:rPr>
          <w:rFonts w:ascii="Arial" w:eastAsia="Arial" w:hAnsi="Arial" w:cs="Arial"/>
          <w:b/>
        </w:rPr>
        <w:t xml:space="preserve">  </w:t>
      </w:r>
      <w:r w:rsidR="00FB7BDA">
        <w:rPr>
          <w:rFonts w:ascii="Arial" w:eastAsia="Arial" w:hAnsi="Arial" w:cs="Arial"/>
          <w:noProof/>
        </w:rPr>
        <w:drawing>
          <wp:inline distT="0" distB="0" distL="0" distR="0" wp14:anchorId="5CDF8FE9" wp14:editId="36972EB9">
            <wp:extent cx="1949269" cy="1620000"/>
            <wp:effectExtent l="0" t="0" r="0" b="5715"/>
            <wp:docPr id="2004096944" name="image7.jpg" descr="Ein Bild, das Büroausstattung, stationär, Schreibwaren, Papier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in Bild, das Büroausstattung, stationär, Schreibwaren, Papierprodukt enthält.&#10;&#10;Automatisch generierte Beschreibu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269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0941D" w14:textId="30D28201" w:rsidR="00C47E67" w:rsidRPr="009D5844" w:rsidRDefault="00C47E67" w:rsidP="00C47E67">
      <w:pPr>
        <w:rPr>
          <w:rFonts w:ascii="Geologica ExtraLight" w:eastAsia="Arial" w:hAnsi="Geologica ExtraLight" w:cs="Arial"/>
        </w:rPr>
      </w:pPr>
    </w:p>
    <w:p w14:paraId="3AC64706" w14:textId="0A41CB41" w:rsidR="00C47E67" w:rsidRDefault="001D3FC8" w:rsidP="00273FE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09346D4" wp14:editId="62E7C8B4">
            <wp:extent cx="2855920" cy="1620000"/>
            <wp:effectExtent l="0" t="0" r="1905" b="5715"/>
            <wp:docPr id="2004096946" name="image16.png" descr="Ein Bild, das Spielzeug, Kunst, Cartoo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Ein Bild, das Spielzeug, Kunst, Cartoon, Im Haus enthält.&#10;&#10;Automatisch generierte Beschreibu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5790" r="25269" b="27597"/>
                    <a:stretch>
                      <a:fillRect/>
                    </a:stretch>
                  </pic:blipFill>
                  <pic:spPr>
                    <a:xfrm>
                      <a:off x="0" y="0"/>
                      <a:ext cx="285592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F8506" w14:textId="5208CAAF" w:rsidR="00C47E67" w:rsidRDefault="00C47E67" w:rsidP="00C47E67">
      <w:pPr>
        <w:rPr>
          <w:rFonts w:ascii="Arial" w:eastAsia="Arial" w:hAnsi="Arial" w:cs="Arial"/>
        </w:rPr>
      </w:pPr>
    </w:p>
    <w:p w14:paraId="0ED6B5B3" w14:textId="77777777" w:rsidR="00C47E67" w:rsidRDefault="00C47E67" w:rsidP="00C47E67">
      <w:pPr>
        <w:rPr>
          <w:rFonts w:ascii="Arial" w:eastAsia="Arial" w:hAnsi="Arial" w:cs="Arial"/>
          <w:color w:val="000000"/>
        </w:rPr>
      </w:pPr>
    </w:p>
    <w:p w14:paraId="5E053DD6" w14:textId="77777777" w:rsidR="00C47E67" w:rsidRDefault="00C47E67" w:rsidP="00C47E67">
      <w:pPr>
        <w:rPr>
          <w:rFonts w:ascii="Arial" w:eastAsia="Arial" w:hAnsi="Arial" w:cs="Arial"/>
          <w:color w:val="000000"/>
        </w:rPr>
      </w:pPr>
    </w:p>
    <w:p w14:paraId="0A222239" w14:textId="77777777" w:rsidR="00C47E67" w:rsidRDefault="00C47E67" w:rsidP="00C47E67">
      <w:pPr>
        <w:rPr>
          <w:rFonts w:ascii="Arial" w:eastAsia="Arial" w:hAnsi="Arial" w:cs="Arial"/>
          <w:color w:val="000000"/>
        </w:rPr>
      </w:pPr>
    </w:p>
    <w:p w14:paraId="5A879243" w14:textId="77777777" w:rsidR="00C47E67" w:rsidRDefault="00C47E67" w:rsidP="00C47E67">
      <w:pPr>
        <w:rPr>
          <w:rFonts w:ascii="Arial" w:eastAsia="Arial" w:hAnsi="Arial" w:cs="Arial"/>
          <w:color w:val="C00000"/>
          <w:sz w:val="20"/>
          <w:szCs w:val="20"/>
        </w:rPr>
      </w:pPr>
    </w:p>
    <w:p w14:paraId="1E02FEF7" w14:textId="77777777" w:rsidR="00C47E67" w:rsidRDefault="00C47E67" w:rsidP="00C47E67">
      <w:pPr>
        <w:rPr>
          <w:rFonts w:ascii="Arial" w:eastAsia="Arial" w:hAnsi="Arial" w:cs="Arial"/>
          <w:color w:val="C00000"/>
          <w:sz w:val="20"/>
          <w:szCs w:val="20"/>
        </w:rPr>
      </w:pPr>
    </w:p>
    <w:p w14:paraId="297BF456" w14:textId="3A165AD0" w:rsidR="00A32ACA" w:rsidRDefault="00A32ACA" w:rsidP="00A32ACA">
      <w:pPr>
        <w:pStyle w:val="TITEL1"/>
      </w:pPr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58"/>
      </w:tblGrid>
      <w:tr w:rsidR="00D33B8F" w14:paraId="066DB60C" w14:textId="77777777" w:rsidTr="00AB6D14">
        <w:tc>
          <w:tcPr>
            <w:tcW w:w="5098" w:type="dxa"/>
          </w:tcPr>
          <w:p w14:paraId="41FACBD5" w14:textId="2CAAA4AB" w:rsidR="00D33B8F" w:rsidRDefault="00D33B8F" w:rsidP="00434C13">
            <w:pPr>
              <w:pStyle w:val="Haupttitel"/>
            </w:pPr>
            <w:r>
              <w:lastRenderedPageBreak/>
              <w:t>SAMMELN</w:t>
            </w:r>
          </w:p>
          <w:p w14:paraId="407CE221" w14:textId="77777777" w:rsidR="00D33B8F" w:rsidRDefault="00D33B8F" w:rsidP="009D5844">
            <w:pPr>
              <w:ind w:right="-689"/>
              <w:rPr>
                <w:rFonts w:ascii="Geologica" w:eastAsia="Arial" w:hAnsi="Geologica" w:cs="Arial"/>
                <w:b/>
                <w:color w:val="E25E39"/>
                <w:sz w:val="48"/>
                <w:szCs w:val="48"/>
              </w:rPr>
            </w:pPr>
          </w:p>
        </w:tc>
        <w:tc>
          <w:tcPr>
            <w:tcW w:w="3958" w:type="dxa"/>
          </w:tcPr>
          <w:p w14:paraId="11FBDD83" w14:textId="32168E0B" w:rsidR="00D33B8F" w:rsidRDefault="00D33B8F" w:rsidP="009D5844">
            <w:pPr>
              <w:ind w:right="-689"/>
              <w:rPr>
                <w:rFonts w:ascii="Geologica" w:eastAsia="Arial" w:hAnsi="Geologica" w:cs="Arial"/>
                <w:b/>
                <w:color w:val="E25E39"/>
                <w:sz w:val="48"/>
                <w:szCs w:val="48"/>
              </w:rPr>
            </w:pPr>
            <w:r>
              <w:rPr>
                <w:rFonts w:ascii="Geologica" w:eastAsia="Arial" w:hAnsi="Geologica" w:cs="Arial"/>
                <w:b/>
                <w:noProof/>
                <w:color w:val="E25E39"/>
                <w:sz w:val="48"/>
                <w:szCs w:val="48"/>
              </w:rPr>
              <w:drawing>
                <wp:inline distT="0" distB="0" distL="0" distR="0" wp14:anchorId="47695BF0" wp14:editId="6066FA89">
                  <wp:extent cx="763384" cy="1080000"/>
                  <wp:effectExtent l="0" t="0" r="0" b="0"/>
                  <wp:docPr id="5" name="Image 5" descr="Une image contenant noir, obscur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noir, obscurit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logica" w:eastAsia="Arial" w:hAnsi="Geologica" w:cs="Arial"/>
                <w:b/>
                <w:noProof/>
                <w:color w:val="E25E39"/>
                <w:sz w:val="48"/>
                <w:szCs w:val="48"/>
              </w:rPr>
              <w:drawing>
                <wp:inline distT="0" distB="0" distL="0" distR="0" wp14:anchorId="26540CB2" wp14:editId="4E34F34F">
                  <wp:extent cx="763514" cy="1080000"/>
                  <wp:effectExtent l="0" t="0" r="0" b="0"/>
                  <wp:docPr id="4" name="Image 4" descr="Une image contenant noir, obscur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noir, obscurit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1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A6CB2" w14:textId="3BACE085" w:rsidR="009D5844" w:rsidRPr="00766697" w:rsidRDefault="009D5844" w:rsidP="00766697">
      <w:pPr>
        <w:pStyle w:val="TITEL1"/>
      </w:pPr>
      <w:r w:rsidRPr="00C75011">
        <w:t>AUFTRAG</w:t>
      </w:r>
      <w:r w:rsidR="00C75011" w:rsidRPr="00C75011">
        <w:t xml:space="preserve"> </w:t>
      </w:r>
      <w:r w:rsidR="0044269F" w:rsidRPr="00C75011">
        <w:t>Sammeln</w:t>
      </w:r>
      <w:r w:rsidR="008A48C8" w:rsidRPr="00C75011">
        <w:t xml:space="preserve"> </w:t>
      </w:r>
    </w:p>
    <w:p w14:paraId="2C41E089" w14:textId="77777777" w:rsidR="00556D4B" w:rsidRPr="009D5844" w:rsidRDefault="00556D4B" w:rsidP="00C75011">
      <w:pPr>
        <w:pStyle w:val="Titel2schwarz"/>
      </w:pPr>
    </w:p>
    <w:p w14:paraId="36009657" w14:textId="1357192E" w:rsidR="00AC18EB" w:rsidRPr="00556D4B" w:rsidRDefault="008A48C8" w:rsidP="00766697">
      <w:pPr>
        <w:pStyle w:val="Titel2schwarz"/>
      </w:pPr>
      <w:r w:rsidRPr="00556D4B">
        <w:t>Oberflächen und Materialabdrücke mit Ton abnehmen</w:t>
      </w:r>
      <w:r w:rsidR="00556D4B">
        <w:t xml:space="preserve">: </w:t>
      </w:r>
    </w:p>
    <w:p w14:paraId="06C20E40" w14:textId="0CDB51B7" w:rsidR="00AC18EB" w:rsidRPr="00C75011" w:rsidRDefault="00117352" w:rsidP="000A35F3">
      <w:pPr>
        <w:pStyle w:val="listeregular"/>
      </w:pPr>
      <w:r>
        <w:t xml:space="preserve">Benutze pro </w:t>
      </w:r>
      <w:r w:rsidR="000F78B2" w:rsidRPr="00F6614E">
        <w:t xml:space="preserve">Abdruck ein Tonkügelchen und </w:t>
      </w:r>
      <w:r>
        <w:t xml:space="preserve">drücke </w:t>
      </w:r>
      <w:r w:rsidR="000F78B2" w:rsidRPr="00F6614E">
        <w:t>dieses auf einer spannenden Struktur oder Oberfläche flach. Wähle</w:t>
      </w:r>
      <w:r w:rsidR="008A48C8" w:rsidRPr="00F6614E">
        <w:t xml:space="preserve"> </w:t>
      </w:r>
      <w:r w:rsidR="000F78B2" w:rsidRPr="00F6614E">
        <w:t>Oberflächen aus</w:t>
      </w:r>
      <w:r w:rsidR="008A48C8" w:rsidRPr="00F6614E">
        <w:t xml:space="preserve">, bei </w:t>
      </w:r>
      <w:r w:rsidR="000F78B2" w:rsidRPr="00F6614E">
        <w:t>welchen</w:t>
      </w:r>
      <w:r w:rsidR="008A48C8" w:rsidRPr="00F6614E">
        <w:t xml:space="preserve"> keine Gegenstände im Ton kleben bleiben</w:t>
      </w:r>
      <w:r>
        <w:t>.</w:t>
      </w:r>
    </w:p>
    <w:p w14:paraId="55283F07" w14:textId="77777777" w:rsidR="00766697" w:rsidRDefault="00766697" w:rsidP="00766697">
      <w:pPr>
        <w:pStyle w:val="Titel2schwarz"/>
      </w:pPr>
    </w:p>
    <w:p w14:paraId="5DA96106" w14:textId="0BF87189" w:rsidR="00AC18EB" w:rsidRPr="000F78B2" w:rsidRDefault="008A48C8" w:rsidP="00766697">
      <w:pPr>
        <w:pStyle w:val="Titel2schwarz"/>
      </w:pPr>
      <w:r w:rsidRPr="000F78B2">
        <w:t>Oberflächen und Materialien mit Frottagen abnehmen</w:t>
      </w:r>
      <w:r w:rsidR="00F6614E">
        <w:t>:</w:t>
      </w:r>
    </w:p>
    <w:p w14:paraId="1A4BABF7" w14:textId="54675380" w:rsidR="00A25495" w:rsidRPr="00117352" w:rsidRDefault="00A25495" w:rsidP="00434C13">
      <w:pPr>
        <w:pStyle w:val="listeregular"/>
      </w:pPr>
      <w:r w:rsidRPr="00117352">
        <w:t xml:space="preserve">Lege </w:t>
      </w:r>
      <w:r w:rsidR="00117352">
        <w:t>das Papier</w:t>
      </w:r>
      <w:r w:rsidRPr="00117352">
        <w:t xml:space="preserve"> </w:t>
      </w:r>
      <w:proofErr w:type="gramStart"/>
      <w:r w:rsidRPr="00117352">
        <w:t>auf spannende</w:t>
      </w:r>
      <w:proofErr w:type="gramEnd"/>
      <w:r w:rsidRPr="00117352">
        <w:t xml:space="preserve"> Oberflächen. Fahre mit </w:t>
      </w:r>
      <w:r w:rsidR="00593778">
        <w:t>der Neocolorkreide</w:t>
      </w:r>
      <w:r w:rsidRPr="00117352">
        <w:t xml:space="preserve"> regelmässig darüber. Achte darauf, dass </w:t>
      </w:r>
      <w:proofErr w:type="spellStart"/>
      <w:r w:rsidRPr="00117352">
        <w:t>dass</w:t>
      </w:r>
      <w:proofErr w:type="spellEnd"/>
      <w:r w:rsidRPr="00117352">
        <w:t xml:space="preserve"> das Papier nicht verrutscht. </w:t>
      </w:r>
    </w:p>
    <w:p w14:paraId="45FC10BA" w14:textId="59A25DE9" w:rsidR="00AC18EB" w:rsidRDefault="00A25495" w:rsidP="00434C13">
      <w:pPr>
        <w:pStyle w:val="listeregular"/>
      </w:pPr>
      <w:r>
        <w:t>Mache</w:t>
      </w:r>
      <w:r w:rsidR="008A48C8" w:rsidRPr="00C75011">
        <w:t xml:space="preserve"> mindestens 4 unterschiedliche Frottagen und fülle </w:t>
      </w:r>
      <w:r w:rsidR="008E1B1F">
        <w:t>damit das</w:t>
      </w:r>
      <w:r w:rsidR="008E1B1F" w:rsidRPr="00C75011">
        <w:t xml:space="preserve"> </w:t>
      </w:r>
      <w:r w:rsidR="008A48C8" w:rsidRPr="00C75011">
        <w:t>ganze Papier aus</w:t>
      </w:r>
      <w:r w:rsidR="00E94712">
        <w:t>.</w:t>
      </w:r>
    </w:p>
    <w:p w14:paraId="76D7A3B5" w14:textId="77777777" w:rsidR="00F7017E" w:rsidRDefault="00F7017E" w:rsidP="00C75011">
      <w:pPr>
        <w:pStyle w:val="listeregular"/>
        <w:numPr>
          <w:ilvl w:val="0"/>
          <w:numId w:val="0"/>
        </w:numPr>
        <w:ind w:left="720"/>
      </w:pPr>
    </w:p>
    <w:p w14:paraId="0AEDF55C" w14:textId="29C7D9A0" w:rsidR="007F0462" w:rsidRPr="00766697" w:rsidRDefault="007F0462" w:rsidP="00766697">
      <w:pPr>
        <w:pStyle w:val="Titel2schwarz"/>
      </w:pPr>
      <w:r w:rsidRPr="00766697">
        <w:t>Objekte sammeln</w:t>
      </w:r>
    </w:p>
    <w:p w14:paraId="249A6B23" w14:textId="3A9FE341" w:rsidR="00766697" w:rsidRDefault="007F0462" w:rsidP="00766697">
      <w:pPr>
        <w:pStyle w:val="listeregular"/>
      </w:pPr>
      <w:r w:rsidRPr="00766697">
        <w:t>Mache einen «Silent Walk»</w:t>
      </w:r>
      <w:r w:rsidR="008E1B1F" w:rsidRPr="00766697">
        <w:t xml:space="preserve">. Ein «Silent </w:t>
      </w:r>
      <w:r w:rsidR="002211FA">
        <w:t>W</w:t>
      </w:r>
      <w:r w:rsidR="008E1B1F" w:rsidRPr="00766697">
        <w:t xml:space="preserve">alk» bedeutet, dass </w:t>
      </w:r>
      <w:proofErr w:type="gramStart"/>
      <w:r w:rsidR="008E1B1F" w:rsidRPr="00766697">
        <w:t>du</w:t>
      </w:r>
      <w:proofErr w:type="gramEnd"/>
      <w:r w:rsidR="008E1B1F" w:rsidRPr="00766697">
        <w:t xml:space="preserve"> ohne zu sprechen, den</w:t>
      </w:r>
      <w:r w:rsidRPr="00766697">
        <w:t xml:space="preserve"> Ort</w:t>
      </w:r>
      <w:r w:rsidR="008E1B1F" w:rsidRPr="00766697">
        <w:t xml:space="preserve"> beobachtest</w:t>
      </w:r>
      <w:r w:rsidR="00670E13" w:rsidRPr="00766697">
        <w:t>.</w:t>
      </w:r>
      <w:r w:rsidR="008E1B1F" w:rsidRPr="00766697">
        <w:t xml:space="preserve"> Schau dich um, auf den Boden, in Ecken, wechsle die Perspektive z.B., in dem du dich auf den Boden kniest.</w:t>
      </w:r>
      <w:r w:rsidR="00670E13" w:rsidRPr="00766697">
        <w:t xml:space="preserve"> </w:t>
      </w:r>
    </w:p>
    <w:p w14:paraId="0D26F355" w14:textId="17F4C79C" w:rsidR="00F878DC" w:rsidRDefault="00670E13" w:rsidP="00766697">
      <w:pPr>
        <w:pStyle w:val="listeregular"/>
      </w:pPr>
      <w:r w:rsidRPr="00766697">
        <w:t>Halte dabei Augen, Ohren und Nase nach kleinen Fundstücken offen. Sammle die Fun</w:t>
      </w:r>
      <w:r w:rsidR="008E1B1F" w:rsidRPr="00766697">
        <w:t>d</w:t>
      </w:r>
      <w:r w:rsidRPr="00766697">
        <w:t xml:space="preserve">stücke in einem Eierkarton. </w:t>
      </w:r>
    </w:p>
    <w:p w14:paraId="0A35BFB8" w14:textId="77777777" w:rsidR="000A35F3" w:rsidRDefault="000A35F3" w:rsidP="000A35F3">
      <w:pPr>
        <w:pStyle w:val="listeregular"/>
        <w:numPr>
          <w:ilvl w:val="0"/>
          <w:numId w:val="0"/>
        </w:numPr>
        <w:ind w:left="720" w:hanging="360"/>
      </w:pPr>
    </w:p>
    <w:p w14:paraId="244F17BE" w14:textId="77777777" w:rsidR="000A35F3" w:rsidRPr="00766697" w:rsidRDefault="000A35F3" w:rsidP="000A35F3">
      <w:pPr>
        <w:pStyle w:val="listeregular"/>
        <w:numPr>
          <w:ilvl w:val="0"/>
          <w:numId w:val="0"/>
        </w:numPr>
        <w:ind w:left="720" w:hanging="360"/>
      </w:pPr>
    </w:p>
    <w:p w14:paraId="721A7879" w14:textId="41E8B3EB" w:rsidR="00AC18EB" w:rsidRDefault="00AC18EB" w:rsidP="00F878DC">
      <w:pPr>
        <w:ind w:left="720"/>
        <w:rPr>
          <w:rFonts w:ascii="Arial" w:eastAsia="Arial" w:hAnsi="Arial" w:cs="Arial"/>
          <w:b/>
          <w:color w:val="C00000"/>
        </w:rPr>
      </w:pPr>
    </w:p>
    <w:p w14:paraId="7C8CB00A" w14:textId="0F46D43B" w:rsidR="00DF0E70" w:rsidRDefault="00B93922" w:rsidP="000A35F3">
      <w:pPr>
        <w:ind w:left="720"/>
        <w:rPr>
          <w:rFonts w:ascii="Arial" w:eastAsia="Arial" w:hAnsi="Arial" w:cs="Arial"/>
          <w:color w:val="806000"/>
        </w:rPr>
      </w:pPr>
      <w:r>
        <w:rPr>
          <w:rFonts w:ascii="Arial" w:eastAsia="Arial" w:hAnsi="Arial" w:cs="Arial"/>
          <w:b/>
          <w:noProof/>
          <w:color w:val="C00000"/>
        </w:rPr>
        <w:drawing>
          <wp:inline distT="0" distB="0" distL="0" distR="0" wp14:anchorId="6F03CFFD" wp14:editId="004F05AA">
            <wp:extent cx="1778810" cy="1778170"/>
            <wp:effectExtent l="318" t="0" r="0" b="0"/>
            <wp:docPr id="1833505966" name="Grafik 3" descr="Ein Bild, das Person, Kleidung, drauß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05966" name="Grafik 3" descr="Ein Bild, das Person, Kleidung, draußen, Gelände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b="8696"/>
                    <a:stretch/>
                  </pic:blipFill>
                  <pic:spPr bwMode="auto">
                    <a:xfrm rot="5400000">
                      <a:off x="0" y="0"/>
                      <a:ext cx="1800596" cy="179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806000"/>
        </w:rPr>
        <w:t xml:space="preserve">  </w:t>
      </w:r>
      <w:r>
        <w:rPr>
          <w:noProof/>
        </w:rPr>
        <w:drawing>
          <wp:inline distT="0" distB="0" distL="0" distR="0" wp14:anchorId="2B489B93" wp14:editId="4B07DE98">
            <wp:extent cx="2599642" cy="1764106"/>
            <wp:effectExtent l="0" t="0" r="4445" b="1270"/>
            <wp:docPr id="2004096948" name="image11.png" descr="Ein Bild, das Text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Ein Bild, das Text, Strichzeichnung enthält.&#10;&#10;Automatisch generierte Beschreibung"/>
                    <pic:cNvPicPr preferRelativeResize="0"/>
                  </pic:nvPicPr>
                  <pic:blipFill rotWithShape="1">
                    <a:blip r:embed="rId15"/>
                    <a:srcRect l="16564" t="24518" r="14622" b="9714"/>
                    <a:stretch/>
                  </pic:blipFill>
                  <pic:spPr bwMode="auto">
                    <a:xfrm rot="10800000">
                      <a:off x="0" y="0"/>
                      <a:ext cx="2607089" cy="176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E70">
        <w:rPr>
          <w:rFonts w:ascii="Arial" w:eastAsia="Arial" w:hAnsi="Arial" w:cs="Arial"/>
          <w:color w:val="806000"/>
        </w:rPr>
        <w:br w:type="page"/>
      </w:r>
    </w:p>
    <w:p w14:paraId="664ACEE0" w14:textId="77777777" w:rsidR="00DF0E70" w:rsidRDefault="00DF0E70" w:rsidP="00DF0E70">
      <w:pPr>
        <w:pStyle w:val="TITEL1"/>
      </w:pPr>
      <w:r>
        <w:lastRenderedPageBreak/>
        <w:t>Auftrag SChreiben</w:t>
      </w:r>
    </w:p>
    <w:p w14:paraId="5EEF482E" w14:textId="77777777" w:rsidR="00DF0E70" w:rsidRPr="009D5844" w:rsidRDefault="00DF0E70" w:rsidP="00DF0E70">
      <w:pPr>
        <w:pStyle w:val="TITEL1"/>
      </w:pPr>
    </w:p>
    <w:p w14:paraId="1CB100A1" w14:textId="49911876" w:rsidR="00DF0E70" w:rsidRPr="009D5844" w:rsidRDefault="00DF0E70" w:rsidP="00DF0E70">
      <w:pPr>
        <w:pStyle w:val="flusstextfarbig"/>
      </w:pPr>
      <w:r>
        <w:t>Schreibe hier oder in dein Heft</w:t>
      </w:r>
      <w:r w:rsidRPr="009D5844">
        <w:t xml:space="preserve">, was </w:t>
      </w:r>
      <w:r>
        <w:t>du</w:t>
      </w:r>
      <w:r w:rsidRPr="009D5844">
        <w:t xml:space="preserve"> </w:t>
      </w:r>
      <w:r w:rsidR="00210F30">
        <w:t>gesammelt hast und wo</w:t>
      </w:r>
      <w:r w:rsidRPr="009D5844">
        <w:t>.</w:t>
      </w:r>
    </w:p>
    <w:p w14:paraId="4D71D3E3" w14:textId="77777777" w:rsidR="00DF0E70" w:rsidRDefault="00DF0E70" w:rsidP="00DF0E70">
      <w:pPr>
        <w:pStyle w:val="Titel2schwarz"/>
      </w:pPr>
    </w:p>
    <w:p w14:paraId="37B3EAEB" w14:textId="65199BC8" w:rsidR="00DF0E70" w:rsidRDefault="001A315E" w:rsidP="001A315E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Tonabdruck 1: </w:t>
      </w:r>
      <w:r w:rsidR="00DF0E70">
        <w:rPr>
          <w:rFonts w:ascii="Calibri" w:hAnsi="Calibri"/>
          <w:color w:val="000000"/>
        </w:rPr>
        <w:t>_____________________________</w:t>
      </w:r>
      <w:r w:rsidR="00DF0E70" w:rsidRPr="00B704C4">
        <w:rPr>
          <w:rFonts w:ascii="Calibri" w:hAnsi="Calibri"/>
          <w:color w:val="000000"/>
        </w:rPr>
        <w:t>________________________________</w:t>
      </w:r>
      <w:r>
        <w:rPr>
          <w:rFonts w:ascii="Calibri" w:hAnsi="Calibri"/>
          <w:color w:val="000000"/>
        </w:rPr>
        <w:t>__</w:t>
      </w:r>
    </w:p>
    <w:p w14:paraId="705B4BB6" w14:textId="063E9C7F" w:rsidR="001A315E" w:rsidRDefault="001A315E" w:rsidP="001A315E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Tonabdruck 2: _______________________________________________________________</w:t>
      </w:r>
    </w:p>
    <w:p w14:paraId="315CD137" w14:textId="6F85050A" w:rsidR="001A315E" w:rsidRDefault="001A315E" w:rsidP="001A315E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Tonabdr</w:t>
      </w:r>
      <w:r w:rsidR="001D564A">
        <w:rPr>
          <w:rFonts w:ascii="Calibri" w:hAnsi="Calibri"/>
          <w:color w:val="000000"/>
        </w:rPr>
        <w:t>uc</w:t>
      </w:r>
      <w:r>
        <w:rPr>
          <w:rFonts w:ascii="Calibri" w:hAnsi="Calibri"/>
          <w:color w:val="000000"/>
        </w:rPr>
        <w:t>k 3: _______________________________________________________________</w:t>
      </w:r>
    </w:p>
    <w:p w14:paraId="1B3BCE13" w14:textId="77777777" w:rsidR="00727706" w:rsidRDefault="00727706" w:rsidP="00727706">
      <w:pPr>
        <w:rPr>
          <w:rFonts w:ascii="Arial" w:eastAsia="Arial" w:hAnsi="Arial" w:cs="Arial"/>
        </w:rPr>
      </w:pPr>
    </w:p>
    <w:p w14:paraId="1BB9D6E4" w14:textId="1D6F5C24" w:rsidR="001D564A" w:rsidRDefault="001D564A" w:rsidP="001A315E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Frottage 1: __________________________________________________________________</w:t>
      </w:r>
    </w:p>
    <w:p w14:paraId="2DD15CDE" w14:textId="1E4ABDE2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Frottage 2: __________________________________________________________________</w:t>
      </w:r>
    </w:p>
    <w:p w14:paraId="009A690B" w14:textId="6109CC10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Frottage 3: __________________________________________________________________</w:t>
      </w:r>
    </w:p>
    <w:p w14:paraId="49FBCF2A" w14:textId="7FD9DE52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Frottage 4: __________________________________________________________________</w:t>
      </w:r>
    </w:p>
    <w:p w14:paraId="0FE88E5E" w14:textId="77777777" w:rsidR="00727706" w:rsidRDefault="00727706" w:rsidP="00727706">
      <w:pPr>
        <w:rPr>
          <w:rFonts w:ascii="Arial" w:eastAsia="Arial" w:hAnsi="Arial" w:cs="Arial"/>
        </w:rPr>
      </w:pPr>
    </w:p>
    <w:p w14:paraId="338140A9" w14:textId="6A410E1B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1: ______________________________________________________________</w:t>
      </w:r>
    </w:p>
    <w:p w14:paraId="16082C82" w14:textId="5DFF5117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2: ______________________________________________________________</w:t>
      </w:r>
    </w:p>
    <w:p w14:paraId="67B2549E" w14:textId="183D914F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3: ______________________________________________________________</w:t>
      </w:r>
    </w:p>
    <w:p w14:paraId="265DE771" w14:textId="47473832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4: ______________________________________________________________</w:t>
      </w:r>
    </w:p>
    <w:p w14:paraId="1243A73D" w14:textId="2DF2CBE6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5: ______________________________________________________________</w:t>
      </w:r>
    </w:p>
    <w:p w14:paraId="5684F857" w14:textId="1823E47D" w:rsidR="001D564A" w:rsidRDefault="001D564A" w:rsidP="001D564A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Sammelstück 6: ______________________________________________________________</w:t>
      </w:r>
    </w:p>
    <w:p w14:paraId="2AC03FBD" w14:textId="77777777" w:rsidR="008C4D84" w:rsidRDefault="008C4D84" w:rsidP="008C4D84">
      <w:pPr>
        <w:pBdr>
          <w:top w:val="nil"/>
          <w:left w:val="nil"/>
          <w:bottom w:val="nil"/>
          <w:right w:val="nil"/>
          <w:between w:val="nil"/>
        </w:pBdr>
        <w:spacing w:before="360"/>
        <w:ind w:left="357"/>
      </w:pPr>
    </w:p>
    <w:p w14:paraId="2C5A0935" w14:textId="77777777" w:rsidR="008C4D84" w:rsidRDefault="008C4D84" w:rsidP="008C4D84">
      <w:pPr>
        <w:rPr>
          <w:rFonts w:ascii="Arial" w:eastAsia="Arial" w:hAnsi="Arial" w:cs="Arial"/>
        </w:rPr>
      </w:pPr>
    </w:p>
    <w:p w14:paraId="151FFE0A" w14:textId="77777777" w:rsidR="008C4D84" w:rsidRPr="009D5844" w:rsidRDefault="008C4D84" w:rsidP="008C4D84">
      <w:pPr>
        <w:pStyle w:val="flusstext"/>
      </w:pPr>
      <w:r w:rsidRPr="00B704C4">
        <w:rPr>
          <w:color w:val="E25E39"/>
        </w:rPr>
        <w:t>Nach Abschluss der Erforschung beantworte diese Fragen schriftlich in dein Heft:</w:t>
      </w:r>
    </w:p>
    <w:p w14:paraId="07617990" w14:textId="77777777" w:rsidR="008C4D84" w:rsidRPr="009D5844" w:rsidRDefault="008C4D84" w:rsidP="008C4D84">
      <w:pPr>
        <w:pBdr>
          <w:top w:val="nil"/>
          <w:left w:val="nil"/>
          <w:bottom w:val="nil"/>
          <w:right w:val="nil"/>
          <w:between w:val="nil"/>
        </w:pBdr>
        <w:ind w:right="-135"/>
        <w:rPr>
          <w:rFonts w:ascii="Geologica ExtraLight" w:eastAsia="Arial" w:hAnsi="Geologica ExtraLight" w:cs="Arial"/>
          <w:color w:val="000000"/>
        </w:rPr>
      </w:pPr>
    </w:p>
    <w:p w14:paraId="41813811" w14:textId="77777777" w:rsidR="008C4D84" w:rsidRPr="00C75011" w:rsidRDefault="008C4D84" w:rsidP="008C4D84">
      <w:pPr>
        <w:pStyle w:val="listeregular"/>
      </w:pPr>
      <w:r w:rsidRPr="00C75011">
        <w:t>Mir gefällt es an diesem Ort, weil ...</w:t>
      </w:r>
    </w:p>
    <w:p w14:paraId="1550CB35" w14:textId="77777777" w:rsidR="008C4D84" w:rsidRPr="00C75011" w:rsidRDefault="008C4D84" w:rsidP="008C4D84">
      <w:pPr>
        <w:pStyle w:val="listeregular"/>
      </w:pPr>
      <w:r w:rsidRPr="00C75011">
        <w:t>Ich fühle mich wohl an diesem Ort, weil ...</w:t>
      </w:r>
    </w:p>
    <w:p w14:paraId="57905A5D" w14:textId="77777777" w:rsidR="008C4D84" w:rsidRPr="00C75011" w:rsidRDefault="008C4D84" w:rsidP="008C4D84">
      <w:pPr>
        <w:pStyle w:val="listeregular"/>
      </w:pPr>
      <w:r w:rsidRPr="00C75011">
        <w:t>Es riecht an diesem Ort nach ...</w:t>
      </w:r>
    </w:p>
    <w:p w14:paraId="57E77EC5" w14:textId="77777777" w:rsidR="008C4D84" w:rsidRPr="00C75011" w:rsidRDefault="008C4D84" w:rsidP="008C4D84">
      <w:pPr>
        <w:pStyle w:val="listeregular"/>
      </w:pPr>
      <w:r w:rsidRPr="00C75011">
        <w:t>Wenn ich etwas an diesem Ort berühre, ist es ...</w:t>
      </w:r>
    </w:p>
    <w:p w14:paraId="66F7355D" w14:textId="77777777" w:rsidR="008C4D84" w:rsidRPr="00B704C4" w:rsidRDefault="008C4D84" w:rsidP="008C4D84">
      <w:pPr>
        <w:pStyle w:val="listeregular"/>
        <w:rPr>
          <w:rFonts w:ascii="Arial" w:hAnsi="Arial"/>
        </w:rPr>
      </w:pPr>
      <w:r w:rsidRPr="00C75011">
        <w:t>Wenn ich die Augen schliesse, höre ich….</w:t>
      </w:r>
    </w:p>
    <w:p w14:paraId="37A46061" w14:textId="75E69A74" w:rsidR="00AC18EB" w:rsidRPr="00736D31" w:rsidRDefault="00AC18EB" w:rsidP="008C4D84">
      <w:pPr>
        <w:rPr>
          <w:rFonts w:ascii="Arial" w:eastAsia="Arial" w:hAnsi="Arial" w:cs="Arial"/>
        </w:rPr>
      </w:pPr>
    </w:p>
    <w:sectPr w:rsidR="00AC18EB" w:rsidRPr="00736D31">
      <w:headerReference w:type="default" r:id="rId16"/>
      <w:footerReference w:type="even" r:id="rId17"/>
      <w:footerReference w:type="default" r:id="rId18"/>
      <w:pgSz w:w="11900" w:h="16840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8963B" w14:textId="77777777" w:rsidR="00D7364F" w:rsidRDefault="00D7364F" w:rsidP="009D5844">
      <w:r>
        <w:separator/>
      </w:r>
    </w:p>
  </w:endnote>
  <w:endnote w:type="continuationSeparator" w:id="0">
    <w:p w14:paraId="1B2C93EF" w14:textId="77777777" w:rsidR="00D7364F" w:rsidRDefault="00D7364F" w:rsidP="009D5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502040504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logica SemiBold">
    <w:altName w:val="Calibri"/>
    <w:panose1 w:val="020B0604020202020204"/>
    <w:charset w:val="00"/>
    <w:family w:val="auto"/>
    <w:pitch w:val="variable"/>
    <w:sig w:usb0="A00002FF" w:usb1="4000206B" w:usb2="00000000" w:usb3="00000000" w:csb0="0000019F" w:csb1="00000000"/>
  </w:font>
  <w:font w:name="Geologica">
    <w:altName w:val="Calibri"/>
    <w:panose1 w:val="020B0604020202020204"/>
    <w:charset w:val="00"/>
    <w:family w:val="auto"/>
    <w:pitch w:val="variable"/>
    <w:sig w:usb0="A00002FF" w:usb1="40002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logica ExtraLight">
    <w:altName w:val="Calibri"/>
    <w:panose1 w:val="020B0604020202020204"/>
    <w:charset w:val="00"/>
    <w:family w:val="auto"/>
    <w:pitch w:val="variable"/>
    <w:sig w:usb0="A00002FF" w:usb1="4000206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290140817"/>
      <w:docPartObj>
        <w:docPartGallery w:val="Page Numbers (Bottom of Page)"/>
        <w:docPartUnique/>
      </w:docPartObj>
    </w:sdtPr>
    <w:sdtContent>
      <w:p w14:paraId="4D4D95FB" w14:textId="77777777" w:rsidR="009D5844" w:rsidRDefault="009D5844" w:rsidP="008F6B3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47FA908" w14:textId="77777777" w:rsidR="009D5844" w:rsidRDefault="009D5844" w:rsidP="009D584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93CC5" w14:textId="795FCB74" w:rsidR="009D5844" w:rsidRPr="009D5844" w:rsidRDefault="009D5844" w:rsidP="008F6B36">
    <w:pPr>
      <w:pStyle w:val="Fuzeile"/>
      <w:framePr w:wrap="none" w:vAnchor="text" w:hAnchor="margin" w:xAlign="right" w:y="1"/>
      <w:rPr>
        <w:rStyle w:val="Seitenzahl"/>
        <w:color w:val="E25E39"/>
        <w:sz w:val="16"/>
        <w:szCs w:val="16"/>
      </w:rPr>
    </w:pPr>
  </w:p>
  <w:p w14:paraId="0D0D01C0" w14:textId="77777777" w:rsidR="009D5844" w:rsidRDefault="009D5844" w:rsidP="009D584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E3BFB" w14:textId="77777777" w:rsidR="00D7364F" w:rsidRDefault="00D7364F" w:rsidP="009D5844">
      <w:r>
        <w:separator/>
      </w:r>
    </w:p>
  </w:footnote>
  <w:footnote w:type="continuationSeparator" w:id="0">
    <w:p w14:paraId="7D013C7B" w14:textId="77777777" w:rsidR="00D7364F" w:rsidRDefault="00D7364F" w:rsidP="009D5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54831" w14:textId="1DC2E9B5" w:rsidR="009D5844" w:rsidRPr="00C75011" w:rsidRDefault="009D5844">
    <w:pPr>
      <w:pStyle w:val="Kopfzeile"/>
      <w:rPr>
        <w:color w:val="000000" w:themeColor="text1"/>
      </w:rPr>
    </w:pPr>
    <w:r w:rsidRPr="00C75011">
      <w:rPr>
        <w:rFonts w:ascii="Geologica" w:eastAsia="Arial" w:hAnsi="Geologica" w:cs="Arial"/>
        <w:b/>
        <w:color w:val="000000" w:themeColor="text1"/>
        <w:sz w:val="16"/>
        <w:szCs w:val="16"/>
      </w:rPr>
      <w:t>Unterrichtmaterial</w:t>
    </w:r>
    <w:r w:rsidRPr="00C75011">
      <w:rPr>
        <w:rFonts w:ascii="Geologica" w:eastAsia="Arial" w:hAnsi="Geologica" w:cs="Arial"/>
        <w:b/>
        <w:color w:val="000000" w:themeColor="text1"/>
        <w:sz w:val="16"/>
        <w:szCs w:val="16"/>
      </w:rPr>
      <w:ptab w:relativeTo="margin" w:alignment="center" w:leader="none"/>
    </w:r>
    <w:r w:rsidR="006676FB">
      <w:rPr>
        <w:rFonts w:ascii="Geologica" w:eastAsia="Arial" w:hAnsi="Geologica" w:cs="Arial"/>
        <w:b/>
        <w:color w:val="000000" w:themeColor="text1"/>
        <w:sz w:val="16"/>
        <w:szCs w:val="16"/>
      </w:rPr>
      <w:t>Block 5</w:t>
    </w:r>
    <w:r w:rsidRPr="00C75011">
      <w:rPr>
        <w:rFonts w:ascii="Geologica" w:eastAsia="Arial" w:hAnsi="Geologica" w:cs="Arial"/>
        <w:b/>
        <w:color w:val="000000" w:themeColor="text1"/>
        <w:sz w:val="16"/>
        <w:szCs w:val="16"/>
      </w:rPr>
      <w:ptab w:relativeTo="margin" w:alignment="right" w:leader="none"/>
    </w:r>
    <w:proofErr w:type="spellStart"/>
    <w:r w:rsidR="006676FB">
      <w:rPr>
        <w:rFonts w:ascii="Geologica" w:eastAsia="Arial" w:hAnsi="Geologica" w:cs="Arial"/>
        <w:b/>
        <w:color w:val="000000" w:themeColor="text1"/>
        <w:sz w:val="16"/>
        <w:szCs w:val="16"/>
      </w:rPr>
      <w:t>Forscher:innen</w:t>
    </w:r>
    <w:proofErr w:type="spellEnd"/>
    <w:r w:rsidR="006676FB">
      <w:rPr>
        <w:rFonts w:ascii="Geologica" w:eastAsia="Arial" w:hAnsi="Geologica" w:cs="Arial"/>
        <w:b/>
        <w:color w:val="000000" w:themeColor="text1"/>
        <w:sz w:val="16"/>
        <w:szCs w:val="16"/>
      </w:rPr>
      <w:t xml:space="preserve"> unterwegs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88CE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1B4C7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2C5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6CEC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ACFC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B02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92F9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CC4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88F2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5008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A494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D93FC2"/>
    <w:multiLevelType w:val="multilevel"/>
    <w:tmpl w:val="6BEA5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A9C020F"/>
    <w:multiLevelType w:val="multilevel"/>
    <w:tmpl w:val="41BAD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FB93C29"/>
    <w:multiLevelType w:val="multilevel"/>
    <w:tmpl w:val="59209D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1CE1C85"/>
    <w:multiLevelType w:val="multilevel"/>
    <w:tmpl w:val="86307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D418DD"/>
    <w:multiLevelType w:val="multilevel"/>
    <w:tmpl w:val="0D749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A502B75"/>
    <w:multiLevelType w:val="hybridMultilevel"/>
    <w:tmpl w:val="E56600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D019F"/>
    <w:multiLevelType w:val="multilevel"/>
    <w:tmpl w:val="AE7C7E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B5C694C"/>
    <w:multiLevelType w:val="multilevel"/>
    <w:tmpl w:val="C3AAF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907045"/>
    <w:multiLevelType w:val="hybridMultilevel"/>
    <w:tmpl w:val="A1EA07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873C91"/>
    <w:multiLevelType w:val="multilevel"/>
    <w:tmpl w:val="A88CA0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E513C78"/>
    <w:multiLevelType w:val="multilevel"/>
    <w:tmpl w:val="01686196"/>
    <w:lvl w:ilvl="0">
      <w:start w:val="1"/>
      <w:numFmt w:val="bullet"/>
      <w:pStyle w:val="listebold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F595EC8"/>
    <w:multiLevelType w:val="multilevel"/>
    <w:tmpl w:val="BA3E82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5405626">
    <w:abstractNumId w:val="17"/>
  </w:num>
  <w:num w:numId="2" w16cid:durableId="65030853">
    <w:abstractNumId w:val="14"/>
  </w:num>
  <w:num w:numId="3" w16cid:durableId="315450223">
    <w:abstractNumId w:val="12"/>
  </w:num>
  <w:num w:numId="4" w16cid:durableId="938949984">
    <w:abstractNumId w:val="18"/>
  </w:num>
  <w:num w:numId="5" w16cid:durableId="1531454698">
    <w:abstractNumId w:val="13"/>
  </w:num>
  <w:num w:numId="6" w16cid:durableId="1090203309">
    <w:abstractNumId w:val="22"/>
  </w:num>
  <w:num w:numId="7" w16cid:durableId="6299955">
    <w:abstractNumId w:val="15"/>
  </w:num>
  <w:num w:numId="8" w16cid:durableId="901524831">
    <w:abstractNumId w:val="21"/>
  </w:num>
  <w:num w:numId="9" w16cid:durableId="2135706953">
    <w:abstractNumId w:val="11"/>
  </w:num>
  <w:num w:numId="10" w16cid:durableId="1558779920">
    <w:abstractNumId w:val="20"/>
  </w:num>
  <w:num w:numId="11" w16cid:durableId="488517505">
    <w:abstractNumId w:val="10"/>
  </w:num>
  <w:num w:numId="12" w16cid:durableId="1441486065">
    <w:abstractNumId w:val="4"/>
  </w:num>
  <w:num w:numId="13" w16cid:durableId="1352493383">
    <w:abstractNumId w:val="5"/>
  </w:num>
  <w:num w:numId="14" w16cid:durableId="698548658">
    <w:abstractNumId w:val="6"/>
  </w:num>
  <w:num w:numId="15" w16cid:durableId="1077172356">
    <w:abstractNumId w:val="7"/>
  </w:num>
  <w:num w:numId="16" w16cid:durableId="1366103015">
    <w:abstractNumId w:val="9"/>
  </w:num>
  <w:num w:numId="17" w16cid:durableId="497623441">
    <w:abstractNumId w:val="0"/>
  </w:num>
  <w:num w:numId="18" w16cid:durableId="531843032">
    <w:abstractNumId w:val="1"/>
  </w:num>
  <w:num w:numId="19" w16cid:durableId="1532913704">
    <w:abstractNumId w:val="2"/>
  </w:num>
  <w:num w:numId="20" w16cid:durableId="1832256962">
    <w:abstractNumId w:val="3"/>
  </w:num>
  <w:num w:numId="21" w16cid:durableId="1590390558">
    <w:abstractNumId w:val="8"/>
  </w:num>
  <w:num w:numId="22" w16cid:durableId="111482580">
    <w:abstractNumId w:val="19"/>
  </w:num>
  <w:num w:numId="23" w16cid:durableId="8433978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7"/>
  <w:hideSpellingErrors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DF2"/>
    <w:rsid w:val="000A35F3"/>
    <w:rsid w:val="000A623D"/>
    <w:rsid w:val="000C14AD"/>
    <w:rsid w:val="000F78B2"/>
    <w:rsid w:val="00117352"/>
    <w:rsid w:val="001A315E"/>
    <w:rsid w:val="001B3490"/>
    <w:rsid w:val="001D3FC8"/>
    <w:rsid w:val="001D564A"/>
    <w:rsid w:val="001E646F"/>
    <w:rsid w:val="00203D6A"/>
    <w:rsid w:val="00210F30"/>
    <w:rsid w:val="002211FA"/>
    <w:rsid w:val="00231823"/>
    <w:rsid w:val="002578B1"/>
    <w:rsid w:val="00273FE3"/>
    <w:rsid w:val="00296214"/>
    <w:rsid w:val="002D46E7"/>
    <w:rsid w:val="00347167"/>
    <w:rsid w:val="003836D0"/>
    <w:rsid w:val="003C5143"/>
    <w:rsid w:val="003E79C3"/>
    <w:rsid w:val="0040524C"/>
    <w:rsid w:val="00414476"/>
    <w:rsid w:val="00434C13"/>
    <w:rsid w:val="0044269F"/>
    <w:rsid w:val="0045662B"/>
    <w:rsid w:val="00491459"/>
    <w:rsid w:val="004D3C58"/>
    <w:rsid w:val="00556D4B"/>
    <w:rsid w:val="00587B77"/>
    <w:rsid w:val="00593778"/>
    <w:rsid w:val="005B17EA"/>
    <w:rsid w:val="005E3AB5"/>
    <w:rsid w:val="006064CC"/>
    <w:rsid w:val="006676FB"/>
    <w:rsid w:val="00670E13"/>
    <w:rsid w:val="006B77E4"/>
    <w:rsid w:val="006E263D"/>
    <w:rsid w:val="00720000"/>
    <w:rsid w:val="00727706"/>
    <w:rsid w:val="00736D31"/>
    <w:rsid w:val="007523BF"/>
    <w:rsid w:val="00766697"/>
    <w:rsid w:val="0078350F"/>
    <w:rsid w:val="007C0BF1"/>
    <w:rsid w:val="007F0462"/>
    <w:rsid w:val="00805A6F"/>
    <w:rsid w:val="00880F79"/>
    <w:rsid w:val="008A48C8"/>
    <w:rsid w:val="008B3E88"/>
    <w:rsid w:val="008C4D84"/>
    <w:rsid w:val="008E1B1F"/>
    <w:rsid w:val="0099184F"/>
    <w:rsid w:val="009D5844"/>
    <w:rsid w:val="009D66A1"/>
    <w:rsid w:val="00A01159"/>
    <w:rsid w:val="00A25495"/>
    <w:rsid w:val="00A258F1"/>
    <w:rsid w:val="00A32ACA"/>
    <w:rsid w:val="00A87F39"/>
    <w:rsid w:val="00A93900"/>
    <w:rsid w:val="00AB6D14"/>
    <w:rsid w:val="00AC18EB"/>
    <w:rsid w:val="00AD42E1"/>
    <w:rsid w:val="00B00DF2"/>
    <w:rsid w:val="00B362E0"/>
    <w:rsid w:val="00B42688"/>
    <w:rsid w:val="00B93922"/>
    <w:rsid w:val="00C47E67"/>
    <w:rsid w:val="00C609FC"/>
    <w:rsid w:val="00C75011"/>
    <w:rsid w:val="00CB7926"/>
    <w:rsid w:val="00CC125E"/>
    <w:rsid w:val="00D33B8F"/>
    <w:rsid w:val="00D50E7A"/>
    <w:rsid w:val="00D7364F"/>
    <w:rsid w:val="00D959DC"/>
    <w:rsid w:val="00DF0E70"/>
    <w:rsid w:val="00E94712"/>
    <w:rsid w:val="00F03194"/>
    <w:rsid w:val="00F36C41"/>
    <w:rsid w:val="00F6614E"/>
    <w:rsid w:val="00F7017E"/>
    <w:rsid w:val="00F7716D"/>
    <w:rsid w:val="00F878DC"/>
    <w:rsid w:val="00F91F31"/>
    <w:rsid w:val="00F95456"/>
    <w:rsid w:val="00FB7BDA"/>
    <w:rsid w:val="00FB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7D572"/>
  <w15:docId w15:val="{E5515D62-1631-1C4B-BA99-24E7C637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de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D5844"/>
    <w:rPr>
      <w:rFonts w:ascii="Geologica SemiBold" w:hAnsi="Geologica SemiBold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">
    <w:name w:val="Briefkopf"/>
    <w:basedOn w:val="Kopfzeile"/>
    <w:qFormat/>
    <w:rsid w:val="00C75011"/>
    <w:rPr>
      <w:rFonts w:ascii="Geologica" w:eastAsia="Arial" w:hAnsi="Geologica" w:cs="Arial"/>
      <w:b/>
      <w:color w:val="000000" w:themeColor="text1"/>
      <w:sz w:val="16"/>
      <w:szCs w:val="16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MittlereSchattierung2-Akzent6">
    <w:name w:val="Medium Shading 2 Accent 6"/>
    <w:basedOn w:val="NormaleTabelle"/>
    <w:uiPriority w:val="64"/>
    <w:semiHidden/>
    <w:unhideWhenUsed/>
    <w:rsid w:val="00C750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8B2A90"/>
    <w:pPr>
      <w:ind w:left="720"/>
      <w:contextualSpacing/>
    </w:pPr>
  </w:style>
  <w:style w:type="paragraph" w:customStyle="1" w:styleId="Haupttitel">
    <w:name w:val="Haupttitel"/>
    <w:basedOn w:val="Standard"/>
    <w:qFormat/>
    <w:rsid w:val="00C75011"/>
    <w:pPr>
      <w:ind w:right="-689"/>
    </w:pPr>
    <w:rPr>
      <w:rFonts w:ascii="Geologica" w:eastAsia="Arial" w:hAnsi="Geologica" w:cs="Arial"/>
      <w:b/>
      <w:color w:val="E25E39"/>
      <w:sz w:val="48"/>
      <w:szCs w:val="48"/>
    </w:rPr>
  </w:style>
  <w:style w:type="paragraph" w:customStyle="1" w:styleId="Titel1unterligne">
    <w:name w:val="Titel 1 unterligne"/>
    <w:basedOn w:val="Standard"/>
    <w:qFormat/>
    <w:rsid w:val="00C75011"/>
    <w:rPr>
      <w:caps/>
      <w:color w:val="E25E39"/>
      <w:sz w:val="32"/>
      <w:szCs w:val="32"/>
      <w:u w:val="thick"/>
    </w:rPr>
  </w:style>
  <w:style w:type="paragraph" w:styleId="Kopfzeile">
    <w:name w:val="header"/>
    <w:basedOn w:val="Standard"/>
    <w:link w:val="KopfzeileZchn"/>
    <w:uiPriority w:val="99"/>
    <w:unhideWhenUsed/>
    <w:rsid w:val="009D58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844"/>
    <w:rPr>
      <w:rFonts w:ascii="Geologica SemiBold" w:hAnsi="Geologica SemiBold"/>
    </w:rPr>
  </w:style>
  <w:style w:type="paragraph" w:styleId="Fuzeile">
    <w:name w:val="footer"/>
    <w:basedOn w:val="Standard"/>
    <w:link w:val="FuzeileZchn"/>
    <w:uiPriority w:val="99"/>
    <w:unhideWhenUsed/>
    <w:rsid w:val="009D58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844"/>
    <w:rPr>
      <w:rFonts w:ascii="Geologica SemiBold" w:hAnsi="Geologica SemiBold"/>
    </w:rPr>
  </w:style>
  <w:style w:type="character" w:styleId="Seitenzahl">
    <w:name w:val="page number"/>
    <w:basedOn w:val="Absatz-Standardschriftart"/>
    <w:uiPriority w:val="99"/>
    <w:semiHidden/>
    <w:unhideWhenUsed/>
    <w:rsid w:val="009D5844"/>
  </w:style>
  <w:style w:type="paragraph" w:customStyle="1" w:styleId="Titel2schwarz">
    <w:name w:val="Titel 2 schwarz"/>
    <w:basedOn w:val="Standard"/>
    <w:qFormat/>
    <w:rsid w:val="00C75011"/>
    <w:rPr>
      <w:rFonts w:eastAsia="Arial" w:cs="Arial"/>
      <w:b/>
    </w:rPr>
  </w:style>
  <w:style w:type="paragraph" w:customStyle="1" w:styleId="flusstext">
    <w:name w:val="flusstext"/>
    <w:basedOn w:val="Standard"/>
    <w:qFormat/>
    <w:rsid w:val="00C75011"/>
    <w:rPr>
      <w:rFonts w:ascii="Geologica ExtraLight" w:eastAsia="Arial" w:hAnsi="Geologica ExtraLight" w:cs="Arial"/>
    </w:rPr>
  </w:style>
  <w:style w:type="paragraph" w:customStyle="1" w:styleId="TITEL1">
    <w:name w:val="TITEL 1"/>
    <w:basedOn w:val="Standard"/>
    <w:qFormat/>
    <w:rsid w:val="00C75011"/>
    <w:rPr>
      <w:rFonts w:eastAsia="Arial" w:cs="Arial"/>
      <w:caps/>
      <w:color w:val="E25E39"/>
      <w:sz w:val="32"/>
      <w:szCs w:val="32"/>
    </w:rPr>
  </w:style>
  <w:style w:type="paragraph" w:customStyle="1" w:styleId="listebold">
    <w:name w:val="liste bold"/>
    <w:basedOn w:val="Standard"/>
    <w:qFormat/>
    <w:rsid w:val="00C75011"/>
    <w:pPr>
      <w:numPr>
        <w:numId w:val="8"/>
      </w:numPr>
      <w:spacing w:line="288" w:lineRule="auto"/>
    </w:pPr>
    <w:rPr>
      <w:rFonts w:eastAsia="Arial" w:cs="Arial"/>
      <w:b/>
    </w:rPr>
  </w:style>
  <w:style w:type="paragraph" w:customStyle="1" w:styleId="listeregular">
    <w:name w:val="liste regular"/>
    <w:basedOn w:val="listebold"/>
    <w:qFormat/>
    <w:rsid w:val="00C75011"/>
    <w:rPr>
      <w:rFonts w:ascii="Geologica ExtraLight" w:hAnsi="Geologica ExtraLight"/>
      <w:b w:val="0"/>
    </w:rPr>
  </w:style>
  <w:style w:type="paragraph" w:customStyle="1" w:styleId="flusstextfarbig">
    <w:name w:val="flusstext farbig"/>
    <w:basedOn w:val="Standard"/>
    <w:qFormat/>
    <w:rsid w:val="00C75011"/>
    <w:rPr>
      <w:rFonts w:ascii="Geologica ExtraLight" w:eastAsia="Arial" w:hAnsi="Geologica ExtraLight" w:cs="Arial"/>
      <w:color w:val="E25E39"/>
    </w:rPr>
  </w:style>
  <w:style w:type="paragraph" w:customStyle="1" w:styleId="Zahlseiten">
    <w:name w:val="Zahlseiten"/>
    <w:basedOn w:val="Fuzeile"/>
    <w:qFormat/>
    <w:rsid w:val="00C75011"/>
    <w:pPr>
      <w:framePr w:wrap="none" w:vAnchor="text" w:hAnchor="margin" w:xAlign="right" w:y="1"/>
    </w:pPr>
    <w:rPr>
      <w:color w:val="000000" w:themeColor="text1"/>
      <w:sz w:val="16"/>
      <w:szCs w:val="16"/>
    </w:rPr>
  </w:style>
  <w:style w:type="paragraph" w:customStyle="1" w:styleId="flusstextfarbigbold">
    <w:name w:val="flusstext farbig bold"/>
    <w:basedOn w:val="Standard"/>
    <w:qFormat/>
    <w:rsid w:val="00C75011"/>
    <w:rPr>
      <w:rFonts w:eastAsia="Arial" w:cs="Arial"/>
      <w:b/>
      <w:bCs/>
      <w:color w:val="E25E39"/>
    </w:rPr>
  </w:style>
  <w:style w:type="table" w:styleId="Tabellenraster">
    <w:name w:val="Table Grid"/>
    <w:basedOn w:val="NormaleTabelle"/>
    <w:uiPriority w:val="39"/>
    <w:rsid w:val="00D33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8E1B1F"/>
    <w:rPr>
      <w:rFonts w:ascii="Geologica SemiBold" w:hAnsi="Geologica SemiBol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1B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1B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1B1F"/>
    <w:rPr>
      <w:rFonts w:ascii="Geologica SemiBold" w:hAnsi="Geologica SemiBold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1B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1B1F"/>
    <w:rPr>
      <w:rFonts w:ascii="Geologica SemiBold" w:hAnsi="Geologica SemiBol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aweniger/Library/CloudStorage/OneDrive-Pa&#776;dagogischeHochschuleSchwyz/Team%20IUF%20Ku&#776;nste/1_Projekte/14_e&#769;ducation21/07_das%20Lehrmittel/Unterrichtsmaterialien/TEMPLATE_Unterrichtsmateria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zALkz3s0kQ0FiynyhjcA58+Cvg==">CgMxLjA4AHIhMUlwOFMwTmhramVEaGtCbnJJbHJxNjNjOGtjQmNiTHpO</go:docsCustomData>
</go:gDocsCustomXmlDataStorage>
</file>

<file path=customXml/itemProps1.xml><?xml version="1.0" encoding="utf-8"?>
<ds:datastoreItem xmlns:ds="http://schemas.openxmlformats.org/officeDocument/2006/customXml" ds:itemID="{6329E900-2FE1-1E4F-B0FA-BD919247F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TEMPLATE_Unterrichtsmaterial.dotx</Template>
  <TotalTime>0</TotalTime>
  <Pages>3</Pages>
  <Words>349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Gila Kolb</cp:lastModifiedBy>
  <cp:revision>19</cp:revision>
  <cp:lastPrinted>2024-07-09T11:16:00Z</cp:lastPrinted>
  <dcterms:created xsi:type="dcterms:W3CDTF">2024-06-26T15:08:00Z</dcterms:created>
  <dcterms:modified xsi:type="dcterms:W3CDTF">2024-09-16T19:06:00Z</dcterms:modified>
</cp:coreProperties>
</file>